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7EF50" w14:textId="3146C0AA" w:rsidR="00603DC9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2B0F">
        <w:rPr>
          <w:rFonts w:ascii="Times New Roman" w:hAnsi="Times New Roman"/>
          <w:b/>
          <w:sz w:val="28"/>
          <w:szCs w:val="28"/>
          <w:u w:val="single"/>
        </w:rPr>
        <w:t>201</w:t>
      </w:r>
      <w:r w:rsidR="00265410">
        <w:rPr>
          <w:rFonts w:ascii="Times New Roman" w:hAnsi="Times New Roman"/>
          <w:b/>
          <w:sz w:val="28"/>
          <w:szCs w:val="28"/>
          <w:u w:val="single"/>
        </w:rPr>
        <w:t>8</w:t>
      </w:r>
      <w:r w:rsidRPr="00152B0F">
        <w:rPr>
          <w:rFonts w:ascii="Times New Roman" w:hAnsi="Times New Roman"/>
          <w:b/>
          <w:sz w:val="28"/>
          <w:szCs w:val="28"/>
          <w:u w:val="single"/>
        </w:rPr>
        <w:t>/20</w:t>
      </w:r>
      <w:r w:rsidR="00265410">
        <w:rPr>
          <w:rFonts w:ascii="Times New Roman" w:hAnsi="Times New Roman"/>
          <w:b/>
          <w:sz w:val="28"/>
          <w:szCs w:val="28"/>
          <w:u w:val="single"/>
        </w:rPr>
        <w:t>19</w:t>
      </w:r>
      <w:r w:rsidR="00603DC9" w:rsidRPr="00152B0F">
        <w:rPr>
          <w:rFonts w:ascii="Times New Roman" w:hAnsi="Times New Roman"/>
          <w:b/>
          <w:sz w:val="28"/>
          <w:szCs w:val="28"/>
          <w:u w:val="single"/>
        </w:rPr>
        <w:t xml:space="preserve"> School Year</w:t>
      </w:r>
    </w:p>
    <w:p w14:paraId="31E495D2" w14:textId="77777777" w:rsidR="00152B0F" w:rsidRPr="00152B0F" w:rsidRDefault="00152B0F" w:rsidP="00603DC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9547740" w14:textId="1E38A093" w:rsidR="00531338" w:rsidRPr="00152B0F" w:rsidRDefault="00152B0F" w:rsidP="00152B0F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52B0F">
        <w:rPr>
          <w:rFonts w:ascii="Times New Roman" w:hAnsi="Times New Roman"/>
          <w:b/>
          <w:i/>
          <w:sz w:val="28"/>
          <w:szCs w:val="28"/>
        </w:rPr>
        <w:t>Return to your Guidance Counselor by</w:t>
      </w:r>
      <w:r w:rsidR="001B37B1" w:rsidRPr="00152B0F">
        <w:rPr>
          <w:rFonts w:ascii="Times New Roman" w:hAnsi="Times New Roman"/>
          <w:b/>
          <w:sz w:val="28"/>
          <w:szCs w:val="28"/>
        </w:rPr>
        <w:t xml:space="preserve"> February </w:t>
      </w:r>
      <w:r w:rsidR="00265410">
        <w:rPr>
          <w:rFonts w:ascii="Times New Roman" w:hAnsi="Times New Roman"/>
          <w:b/>
          <w:sz w:val="28"/>
          <w:szCs w:val="28"/>
        </w:rPr>
        <w:t>8</w:t>
      </w:r>
      <w:r w:rsidR="001B37B1" w:rsidRPr="00152B0F">
        <w:rPr>
          <w:rFonts w:ascii="Times New Roman" w:hAnsi="Times New Roman"/>
          <w:b/>
          <w:sz w:val="28"/>
          <w:szCs w:val="28"/>
        </w:rPr>
        <w:t>, 201</w:t>
      </w:r>
      <w:r w:rsidR="00265410">
        <w:rPr>
          <w:rFonts w:ascii="Times New Roman" w:hAnsi="Times New Roman"/>
          <w:b/>
          <w:sz w:val="28"/>
          <w:szCs w:val="28"/>
        </w:rPr>
        <w:t>9</w:t>
      </w:r>
    </w:p>
    <w:p w14:paraId="286FA38D" w14:textId="77777777" w:rsid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b/>
          <w:i/>
          <w:szCs w:val="21"/>
        </w:rPr>
      </w:pPr>
    </w:p>
    <w:p w14:paraId="5DE20EC5" w14:textId="77777777" w:rsid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 xml:space="preserve">Email any questions to: </w:t>
      </w:r>
    </w:p>
    <w:p w14:paraId="445D7E66" w14:textId="77777777" w:rsidR="00152B0F" w:rsidRP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>Khalid Reichard</w:t>
      </w:r>
    </w:p>
    <w:p w14:paraId="51C6D8EF" w14:textId="77777777" w:rsidR="00152B0F" w:rsidRP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>Early College Coordinator</w:t>
      </w:r>
    </w:p>
    <w:p w14:paraId="547D2669" w14:textId="09F12042" w:rsidR="00A20B05" w:rsidRPr="00152B0F" w:rsidRDefault="00016C78" w:rsidP="00152B0F">
      <w:pPr>
        <w:spacing w:line="240" w:lineRule="auto"/>
        <w:contextualSpacing/>
        <w:jc w:val="right"/>
        <w:rPr>
          <w:rFonts w:ascii="Times New Roman" w:hAnsi="Times New Roman"/>
          <w:i/>
          <w:sz w:val="20"/>
          <w:szCs w:val="20"/>
          <w:u w:val="single"/>
        </w:rPr>
      </w:pPr>
      <w:r w:rsidRPr="00152B0F">
        <w:rPr>
          <w:rFonts w:ascii="Times New Roman" w:hAnsi="Times New Roman"/>
          <w:i/>
          <w:u w:val="single"/>
        </w:rPr>
        <w:t>K</w:t>
      </w:r>
      <w:r>
        <w:rPr>
          <w:rFonts w:ascii="Times New Roman" w:hAnsi="Times New Roman"/>
          <w:i/>
          <w:u w:val="single"/>
        </w:rPr>
        <w:t>halid.reichard</w:t>
      </w:r>
      <w:r w:rsidR="00152B0F" w:rsidRPr="00152B0F">
        <w:rPr>
          <w:rFonts w:ascii="Times New Roman" w:hAnsi="Times New Roman"/>
          <w:i/>
          <w:u w:val="single"/>
        </w:rPr>
        <w:t>@muncieschools</w:t>
      </w:r>
      <w:r w:rsidR="00152B0F" w:rsidRPr="00152B0F">
        <w:rPr>
          <w:rFonts w:ascii="Times New Roman" w:hAnsi="Times New Roman"/>
          <w:i/>
          <w:sz w:val="20"/>
          <w:szCs w:val="20"/>
          <w:u w:val="single"/>
        </w:rPr>
        <w:t>.</w:t>
      </w:r>
      <w:r w:rsidR="00152B0F" w:rsidRPr="00152B0F">
        <w:rPr>
          <w:rFonts w:ascii="Times New Roman" w:hAnsi="Times New Roman"/>
          <w:i/>
          <w:u w:val="single"/>
        </w:rPr>
        <w:t>org</w:t>
      </w:r>
    </w:p>
    <w:p w14:paraId="60375EF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</w:rPr>
        <w:t xml:space="preserve">Today’s date: </w:t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4742F4E2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6EB9630E" w14:textId="77777777"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91A11EF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 xml:space="preserve">Student information: </w:t>
      </w:r>
    </w:p>
    <w:p w14:paraId="582EF5C9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1C97F27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Last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First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0C3CAB67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0E88337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1A29F8D3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Date of Birth: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Current age: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573B85C7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187F5F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7F2DF7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Gender: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Current school: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3B72B11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39FFA9E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024C1E8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Email: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Cell phone: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3D2F985B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65F4A1F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4F56DF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Parent Information:</w:t>
      </w:r>
    </w:p>
    <w:p w14:paraId="0687BD2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06F30CB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4AFB01D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Last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First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4304369B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</w:rPr>
      </w:pPr>
    </w:p>
    <w:p w14:paraId="13AFABA2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</w:rPr>
      </w:pPr>
    </w:p>
    <w:p w14:paraId="555818BA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Email: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Phone: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2FB97E39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A2C24B3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0A88D89F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Address: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14:paraId="3EEB0D53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5A6B0084" w14:textId="77777777"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5FFC03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Please mark the box that best describes the level of education for each parent.</w:t>
      </w:r>
    </w:p>
    <w:p w14:paraId="4F7DC5E9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1369"/>
        <w:gridCol w:w="1610"/>
        <w:gridCol w:w="1105"/>
        <w:gridCol w:w="1322"/>
        <w:gridCol w:w="1087"/>
        <w:gridCol w:w="1087"/>
        <w:gridCol w:w="1151"/>
        <w:gridCol w:w="1051"/>
      </w:tblGrid>
      <w:tr w:rsidR="00152B0F" w:rsidRPr="00152B0F" w14:paraId="22078098" w14:textId="77777777" w:rsidTr="00025D83">
        <w:tc>
          <w:tcPr>
            <w:tcW w:w="1450" w:type="dxa"/>
          </w:tcPr>
          <w:p w14:paraId="271E63DF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14:paraId="53EA2EE3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14:paraId="5A15A23D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14:paraId="0AFDEDF5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14:paraId="4A9E83C7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14:paraId="3E3256D7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171" w:type="dxa"/>
          </w:tcPr>
          <w:p w14:paraId="2C3A3F03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108" w:type="dxa"/>
          </w:tcPr>
          <w:p w14:paraId="519025D0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152B0F" w:rsidRPr="00152B0F" w14:paraId="0D7C9AFB" w14:textId="77777777" w:rsidTr="00025D83">
        <w:tc>
          <w:tcPr>
            <w:tcW w:w="1450" w:type="dxa"/>
          </w:tcPr>
          <w:p w14:paraId="14DD0D81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14:paraId="7F5BCFDF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00429F31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16E1D3F9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708DC1A3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94A6BA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14:paraId="0711B99F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14:paraId="4E0AC035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14:paraId="5FDCA29F" w14:textId="77777777" w:rsidTr="00025D83">
        <w:tc>
          <w:tcPr>
            <w:tcW w:w="1450" w:type="dxa"/>
          </w:tcPr>
          <w:p w14:paraId="00524DFA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14:paraId="70862B89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6411E0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6B2AEDE7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8F5A98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3376A97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14:paraId="6A5118B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14:paraId="442F2649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14:paraId="3D4609A3" w14:textId="77777777" w:rsidTr="00025D83">
        <w:tc>
          <w:tcPr>
            <w:tcW w:w="1450" w:type="dxa"/>
          </w:tcPr>
          <w:p w14:paraId="2E57A161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14:paraId="72D6C420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42F012D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A4CF770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45BD403B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855E849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14:paraId="62BCEB9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14:paraId="04A807F6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14:paraId="5C87159E" w14:textId="77777777" w:rsidTr="00025D83">
        <w:tc>
          <w:tcPr>
            <w:tcW w:w="1450" w:type="dxa"/>
          </w:tcPr>
          <w:p w14:paraId="42EC7E91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14:paraId="05C05E0A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FE4658C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8188360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1F74D9B6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0D0DACE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14:paraId="4766F9CF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14:paraId="548A6665" w14:textId="77777777"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14:paraId="455541F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72CF7178" w14:textId="77777777"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ab/>
      </w:r>
    </w:p>
    <w:p w14:paraId="1B410E45" w14:textId="77777777"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9CD2258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Why are you interested in Muncie Central Early College?</w:t>
      </w:r>
    </w:p>
    <w:p w14:paraId="3DAB431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E38A662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0E53FB2F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6D7FE09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67396F7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21752987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26C6F3F7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398A0EFE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006DEBF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1401ED0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28EDC80F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520A920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1104FF44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07C18C34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Why should you be selected?</w:t>
      </w:r>
    </w:p>
    <w:p w14:paraId="272C58B8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B545CAA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1E73CD1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5B8F8B0C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2CD64532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33294FFA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52EE083B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10BE942E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7A476CE4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bookmarkStart w:id="0" w:name="_GoBack"/>
      <w:bookmarkEnd w:id="0"/>
    </w:p>
    <w:p w14:paraId="2129724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4E119C4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14A445A1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7D0FE70F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62025C7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What are your goals after high school?</w:t>
      </w:r>
    </w:p>
    <w:p w14:paraId="7A5642E5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A5131D8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77F1FF9C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19E80334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74CF9B5C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5B87FE79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0B3A511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57456666" w14:textId="77777777"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14:paraId="1C7633BE" w14:textId="77777777" w:rsidR="00152B0F" w:rsidRPr="00152B0F" w:rsidRDefault="00152B0F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</w:p>
    <w:sectPr w:rsidR="00152B0F" w:rsidRPr="00152B0F" w:rsidSect="00CA5A9A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2A6F3" w14:textId="77777777" w:rsidR="001D2BB3" w:rsidRPr="00CB467B" w:rsidRDefault="001D2BB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14:paraId="57B09DE0" w14:textId="77777777" w:rsidR="001D2BB3" w:rsidRPr="00CB467B" w:rsidRDefault="001D2BB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D5D2" w14:textId="77777777"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14:paraId="37CDC051" w14:textId="77777777" w:rsidR="00334A57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="00334A57" w:rsidRPr="00527E3C">
        <w:rPr>
          <w:rStyle w:val="Hyperlink"/>
          <w:sz w:val="19"/>
          <w:szCs w:val="19"/>
        </w:rPr>
        <w:t>www.munciecentralearlycollege.weebly.com</w:t>
      </w:r>
    </w:hyperlink>
  </w:p>
  <w:p w14:paraId="6B57B3F9" w14:textId="77777777" w:rsidR="00AB7A9E" w:rsidRPr="00261FB4" w:rsidRDefault="00334A57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07169" w14:textId="77777777" w:rsidR="001D2BB3" w:rsidRPr="00CB467B" w:rsidRDefault="001D2BB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14:paraId="6AC4B18B" w14:textId="77777777" w:rsidR="001D2BB3" w:rsidRPr="00CB467B" w:rsidRDefault="001D2BB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14:paraId="4C2A20C1" w14:textId="77777777" w:rsidTr="00DB3F7C">
      <w:tc>
        <w:tcPr>
          <w:tcW w:w="1008" w:type="dxa"/>
        </w:tcPr>
        <w:p w14:paraId="547496FD" w14:textId="77777777"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0DBF488" wp14:editId="6140B13D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14:paraId="17D15229" w14:textId="77777777"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9DC54F8" wp14:editId="64B45F78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B1DEBB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6BF7354" wp14:editId="29B85D92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135C83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20EA6DDA" wp14:editId="5C85066E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765499AD" wp14:editId="26987B62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449B819" w14:textId="77777777"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14:paraId="2B2882AE" w14:textId="77777777"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14:paraId="07377A43" w14:textId="77777777"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2C22A0E" wp14:editId="2DD4318E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F4"/>
    <w:rsid w:val="00016C78"/>
    <w:rsid w:val="000172DC"/>
    <w:rsid w:val="000601E7"/>
    <w:rsid w:val="000A06F4"/>
    <w:rsid w:val="000F005D"/>
    <w:rsid w:val="001057BB"/>
    <w:rsid w:val="00152B0F"/>
    <w:rsid w:val="00163FA6"/>
    <w:rsid w:val="001B37B1"/>
    <w:rsid w:val="001D2BB3"/>
    <w:rsid w:val="001D3F0A"/>
    <w:rsid w:val="001D3FF8"/>
    <w:rsid w:val="001F05C8"/>
    <w:rsid w:val="001F4F07"/>
    <w:rsid w:val="001F7D3E"/>
    <w:rsid w:val="00216EA8"/>
    <w:rsid w:val="00246304"/>
    <w:rsid w:val="00261FB4"/>
    <w:rsid w:val="00265410"/>
    <w:rsid w:val="0027281C"/>
    <w:rsid w:val="002735FD"/>
    <w:rsid w:val="00284193"/>
    <w:rsid w:val="002D2C6E"/>
    <w:rsid w:val="00311F5D"/>
    <w:rsid w:val="0031427B"/>
    <w:rsid w:val="00321C0D"/>
    <w:rsid w:val="00334A57"/>
    <w:rsid w:val="00376167"/>
    <w:rsid w:val="003F45E0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752D9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C602C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E0A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23D"/>
    <w:rsid w:val="00D063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776E0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nciecentralearlycollege.weebl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7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4</cp:revision>
  <cp:lastPrinted>2019-01-14T21:32:00Z</cp:lastPrinted>
  <dcterms:created xsi:type="dcterms:W3CDTF">2019-01-09T21:11:00Z</dcterms:created>
  <dcterms:modified xsi:type="dcterms:W3CDTF">2019-01-14T21:37:00Z</dcterms:modified>
</cp:coreProperties>
</file>