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DC9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2B0F">
        <w:rPr>
          <w:rFonts w:ascii="Times New Roman" w:hAnsi="Times New Roman"/>
          <w:b/>
          <w:sz w:val="28"/>
          <w:szCs w:val="28"/>
          <w:u w:val="single"/>
        </w:rPr>
        <w:t>2017/2018</w:t>
      </w:r>
      <w:r w:rsidR="00603DC9" w:rsidRPr="00152B0F">
        <w:rPr>
          <w:rFonts w:ascii="Times New Roman" w:hAnsi="Times New Roman"/>
          <w:b/>
          <w:sz w:val="28"/>
          <w:szCs w:val="28"/>
          <w:u w:val="single"/>
        </w:rPr>
        <w:t xml:space="preserve"> School Year</w:t>
      </w:r>
    </w:p>
    <w:p w:rsidR="00152B0F" w:rsidRPr="00152B0F" w:rsidRDefault="00152B0F" w:rsidP="00603DC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31338" w:rsidRPr="00152B0F" w:rsidRDefault="00152B0F" w:rsidP="00152B0F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152B0F">
        <w:rPr>
          <w:rFonts w:ascii="Times New Roman" w:hAnsi="Times New Roman"/>
          <w:b/>
          <w:i/>
          <w:sz w:val="28"/>
          <w:szCs w:val="28"/>
        </w:rPr>
        <w:t>R</w:t>
      </w:r>
      <w:r w:rsidRPr="00152B0F">
        <w:rPr>
          <w:rFonts w:ascii="Times New Roman" w:hAnsi="Times New Roman"/>
          <w:b/>
          <w:i/>
          <w:sz w:val="28"/>
          <w:szCs w:val="28"/>
        </w:rPr>
        <w:t>eturn to your Guidance Counselor by</w:t>
      </w:r>
      <w:r w:rsidR="001B37B1" w:rsidRPr="00152B0F">
        <w:rPr>
          <w:rFonts w:ascii="Times New Roman" w:hAnsi="Times New Roman"/>
          <w:b/>
          <w:sz w:val="28"/>
          <w:szCs w:val="28"/>
        </w:rPr>
        <w:t xml:space="preserve"> February 2, 2018</w:t>
      </w:r>
    </w:p>
    <w:p w:rsid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b/>
          <w:i/>
          <w:szCs w:val="21"/>
        </w:rPr>
      </w:pPr>
    </w:p>
    <w:p w:rsid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</w:rPr>
      </w:pPr>
      <w:r w:rsidRPr="00152B0F">
        <w:rPr>
          <w:rFonts w:ascii="Times New Roman" w:hAnsi="Times New Roman"/>
          <w:i/>
        </w:rPr>
        <w:t xml:space="preserve">Email any questions to: </w:t>
      </w:r>
    </w:p>
    <w:p w:rsidR="00152B0F" w:rsidRP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</w:rPr>
      </w:pPr>
      <w:r w:rsidRPr="00152B0F">
        <w:rPr>
          <w:rFonts w:ascii="Times New Roman" w:hAnsi="Times New Roman"/>
          <w:i/>
        </w:rPr>
        <w:t>Khalid Reichard</w:t>
      </w:r>
    </w:p>
    <w:p w:rsidR="00152B0F" w:rsidRP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</w:rPr>
      </w:pPr>
      <w:r w:rsidRPr="00152B0F">
        <w:rPr>
          <w:rFonts w:ascii="Times New Roman" w:hAnsi="Times New Roman"/>
          <w:i/>
        </w:rPr>
        <w:t>Early College Coordinator</w:t>
      </w:r>
    </w:p>
    <w:p w:rsidR="00A20B05" w:rsidRPr="00152B0F" w:rsidRDefault="00152B0F" w:rsidP="00152B0F">
      <w:pPr>
        <w:spacing w:line="240" w:lineRule="auto"/>
        <w:contextualSpacing/>
        <w:jc w:val="right"/>
        <w:rPr>
          <w:rFonts w:ascii="Times New Roman" w:hAnsi="Times New Roman"/>
          <w:i/>
          <w:sz w:val="20"/>
          <w:szCs w:val="20"/>
          <w:u w:val="single"/>
        </w:rPr>
      </w:pPr>
      <w:r w:rsidRPr="00152B0F">
        <w:rPr>
          <w:rFonts w:ascii="Times New Roman" w:hAnsi="Times New Roman"/>
          <w:i/>
          <w:u w:val="single"/>
        </w:rPr>
        <w:t>kreichard@muncieschools</w:t>
      </w:r>
      <w:r w:rsidRPr="00152B0F">
        <w:rPr>
          <w:rFonts w:ascii="Times New Roman" w:hAnsi="Times New Roman"/>
          <w:i/>
          <w:sz w:val="20"/>
          <w:szCs w:val="20"/>
          <w:u w:val="single"/>
        </w:rPr>
        <w:t>.</w:t>
      </w:r>
      <w:r w:rsidRPr="00152B0F">
        <w:rPr>
          <w:rFonts w:ascii="Times New Roman" w:hAnsi="Times New Roman"/>
          <w:i/>
          <w:u w:val="single"/>
        </w:rPr>
        <w:t>org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</w:rPr>
        <w:t xml:space="preserve">Today’s date: </w:t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 xml:space="preserve">Student information: 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Last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 xml:space="preserve"> </w:t>
      </w:r>
      <w:r w:rsidRPr="00152B0F">
        <w:rPr>
          <w:rFonts w:ascii="Times New Roman" w:hAnsi="Times New Roman"/>
          <w:szCs w:val="21"/>
        </w:rPr>
        <w:tab/>
        <w:t xml:space="preserve">First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Date of Birth: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 xml:space="preserve"> </w:t>
      </w:r>
      <w:r w:rsidRPr="00152B0F">
        <w:rPr>
          <w:rFonts w:ascii="Times New Roman" w:hAnsi="Times New Roman"/>
          <w:szCs w:val="21"/>
        </w:rPr>
        <w:tab/>
        <w:t xml:space="preserve">Current age: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Gender: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ab/>
        <w:t xml:space="preserve">Current school: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Email: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ab/>
        <w:t xml:space="preserve">Cell phone: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Parent Information: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Last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 xml:space="preserve"> </w:t>
      </w:r>
      <w:r w:rsidRPr="00152B0F">
        <w:rPr>
          <w:rFonts w:ascii="Times New Roman" w:hAnsi="Times New Roman"/>
          <w:szCs w:val="21"/>
        </w:rPr>
        <w:tab/>
        <w:t xml:space="preserve">First name: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Email: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</w:rPr>
        <w:tab/>
        <w:t xml:space="preserve">Phone: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  <w:r w:rsidRPr="00152B0F">
        <w:rPr>
          <w:rFonts w:ascii="Times New Roman" w:hAnsi="Times New Roman"/>
          <w:szCs w:val="21"/>
        </w:rPr>
        <w:t xml:space="preserve">Address: </w:t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  <w:r w:rsidRPr="00152B0F">
        <w:rPr>
          <w:rFonts w:ascii="Times New Roman" w:hAnsi="Times New Roman"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Please mark the box that best describes the level of education for each parent.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1369"/>
        <w:gridCol w:w="1610"/>
        <w:gridCol w:w="1105"/>
        <w:gridCol w:w="1322"/>
        <w:gridCol w:w="1087"/>
        <w:gridCol w:w="1087"/>
        <w:gridCol w:w="1151"/>
        <w:gridCol w:w="1051"/>
      </w:tblGrid>
      <w:tr w:rsidR="00152B0F" w:rsidRPr="00152B0F" w:rsidTr="00025D83">
        <w:tc>
          <w:tcPr>
            <w:tcW w:w="1450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171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10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152B0F" w:rsidRPr="00152B0F" w:rsidTr="00025D83">
        <w:tc>
          <w:tcPr>
            <w:tcW w:w="1450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152B0F" w:rsidRPr="00152B0F" w:rsidTr="00025D83">
        <w:tc>
          <w:tcPr>
            <w:tcW w:w="1450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152B0F" w:rsidRPr="00152B0F" w:rsidTr="00025D83">
        <w:tc>
          <w:tcPr>
            <w:tcW w:w="1450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152B0F" w:rsidRPr="00152B0F" w:rsidTr="00025D83">
        <w:tc>
          <w:tcPr>
            <w:tcW w:w="1450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152B0F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71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8" w:type="dxa"/>
          </w:tcPr>
          <w:p w:rsidR="00152B0F" w:rsidRPr="00152B0F" w:rsidRDefault="00152B0F" w:rsidP="00025D83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lastRenderedPageBreak/>
        <w:tab/>
      </w:r>
    </w:p>
    <w:p w:rsid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Why are you interested in Muncie Central Early College?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Why should you be selected?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152B0F">
        <w:rPr>
          <w:rFonts w:ascii="Times New Roman" w:hAnsi="Times New Roman"/>
          <w:b/>
          <w:szCs w:val="21"/>
        </w:rPr>
        <w:t>What are your goals after high school?</w:t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:rsidR="00152B0F" w:rsidRPr="00152B0F" w:rsidRDefault="00152B0F" w:rsidP="00152B0F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  <w:r w:rsidRPr="00152B0F">
        <w:rPr>
          <w:rFonts w:ascii="Times New Roman" w:hAnsi="Times New Roman"/>
          <w:b/>
          <w:szCs w:val="21"/>
          <w:u w:val="single"/>
        </w:rPr>
        <w:tab/>
      </w:r>
    </w:p>
    <w:p w:rsidR="00152B0F" w:rsidRPr="00152B0F" w:rsidRDefault="00152B0F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bookmarkStart w:id="0" w:name="_GoBack"/>
      <w:bookmarkEnd w:id="0"/>
    </w:p>
    <w:sectPr w:rsidR="00152B0F" w:rsidRPr="00152B0F" w:rsidSect="00CA5A9A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193" w:rsidRPr="00CB467B" w:rsidRDefault="0028419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:rsidR="00284193" w:rsidRPr="00CB467B" w:rsidRDefault="0028419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:rsidR="00AB7A9E" w:rsidRPr="00261FB4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Pr="00261FB4">
        <w:rPr>
          <w:rStyle w:val="Hyperlink"/>
          <w:sz w:val="19"/>
          <w:szCs w:val="19"/>
        </w:rPr>
        <w:t>www.muncie.k12.in.us/chsweb</w:t>
      </w:r>
    </w:hyperlink>
    <w:r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2" w:history="1">
      <w:r w:rsidRPr="00261FB4">
        <w:rPr>
          <w:rStyle w:val="Hyperlink"/>
          <w:sz w:val="19"/>
          <w:szCs w:val="19"/>
        </w:rPr>
        <w:t>chsinfo@muncie.k12.in.us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193" w:rsidRPr="00CB467B" w:rsidRDefault="0028419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:rsidR="00284193" w:rsidRPr="00CB467B" w:rsidRDefault="00284193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:rsidTr="00DB3F7C">
      <w:tc>
        <w:tcPr>
          <w:tcW w:w="1008" w:type="dxa"/>
        </w:tcPr>
        <w:p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8AE68F4" wp14:editId="35FD3C25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B1DEBB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727D565F" wp14:editId="4D677C83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135C83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2B4B0F9C" wp14:editId="79A29E13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F4"/>
    <w:rsid w:val="000172DC"/>
    <w:rsid w:val="000601E7"/>
    <w:rsid w:val="000A06F4"/>
    <w:rsid w:val="000F005D"/>
    <w:rsid w:val="001057BB"/>
    <w:rsid w:val="00152B0F"/>
    <w:rsid w:val="00163FA6"/>
    <w:rsid w:val="001B37B1"/>
    <w:rsid w:val="001D3F0A"/>
    <w:rsid w:val="001D3FF8"/>
    <w:rsid w:val="001F05C8"/>
    <w:rsid w:val="001F4F07"/>
    <w:rsid w:val="001F7D3E"/>
    <w:rsid w:val="00246304"/>
    <w:rsid w:val="00261FB4"/>
    <w:rsid w:val="0027281C"/>
    <w:rsid w:val="002735FD"/>
    <w:rsid w:val="00284193"/>
    <w:rsid w:val="002D2C6E"/>
    <w:rsid w:val="00311F5D"/>
    <w:rsid w:val="0031427B"/>
    <w:rsid w:val="00321C0D"/>
    <w:rsid w:val="00376167"/>
    <w:rsid w:val="003F45E0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B648D"/>
    <w:rsid w:val="007F225E"/>
    <w:rsid w:val="00865CA4"/>
    <w:rsid w:val="008911E2"/>
    <w:rsid w:val="008C602C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F96"/>
    <w:rsid w:val="00A37B73"/>
    <w:rsid w:val="00A4628A"/>
    <w:rsid w:val="00A57E73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3FD"/>
    <w:rsid w:val="00D52D8F"/>
    <w:rsid w:val="00D62D34"/>
    <w:rsid w:val="00D732A0"/>
    <w:rsid w:val="00DB3F7C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sinfo@muncie.k12.in.us" TargetMode="External"/><Relationship Id="rId1" Type="http://schemas.openxmlformats.org/officeDocument/2006/relationships/hyperlink" Target="http://www.muncie.k12.in.us/chswe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0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Khalid Reichard</cp:lastModifiedBy>
  <cp:revision>2</cp:revision>
  <cp:lastPrinted>2014-03-11T17:33:00Z</cp:lastPrinted>
  <dcterms:created xsi:type="dcterms:W3CDTF">2017-12-20T17:58:00Z</dcterms:created>
  <dcterms:modified xsi:type="dcterms:W3CDTF">2017-12-20T17:58:00Z</dcterms:modified>
</cp:coreProperties>
</file>