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F19FA" w14:textId="59979F0B" w:rsidR="00603DC9" w:rsidRPr="00A20B05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201</w:t>
      </w:r>
      <w:r w:rsidR="00411878">
        <w:rPr>
          <w:rFonts w:ascii="Times New Roman" w:hAnsi="Times New Roman"/>
          <w:b/>
          <w:szCs w:val="21"/>
        </w:rPr>
        <w:t>8</w:t>
      </w:r>
      <w:r w:rsidRPr="00A20B05">
        <w:rPr>
          <w:rFonts w:ascii="Times New Roman" w:hAnsi="Times New Roman"/>
          <w:b/>
          <w:szCs w:val="21"/>
        </w:rPr>
        <w:t>/201</w:t>
      </w:r>
      <w:r w:rsidR="00411878">
        <w:rPr>
          <w:rFonts w:ascii="Times New Roman" w:hAnsi="Times New Roman"/>
          <w:b/>
          <w:szCs w:val="21"/>
        </w:rPr>
        <w:t>9</w:t>
      </w:r>
      <w:r w:rsidR="00603DC9" w:rsidRPr="00A20B05">
        <w:rPr>
          <w:rFonts w:ascii="Times New Roman" w:hAnsi="Times New Roman"/>
          <w:b/>
          <w:szCs w:val="21"/>
        </w:rPr>
        <w:t xml:space="preserve"> School Year</w:t>
      </w:r>
    </w:p>
    <w:p w14:paraId="017474A6" w14:textId="21C95B64" w:rsidR="00531338" w:rsidRDefault="001B37B1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Due: February </w:t>
      </w:r>
      <w:r w:rsidR="00411878">
        <w:rPr>
          <w:rFonts w:ascii="Times New Roman" w:hAnsi="Times New Roman"/>
          <w:b/>
          <w:szCs w:val="21"/>
        </w:rPr>
        <w:t>8</w:t>
      </w:r>
      <w:r w:rsidRPr="00A20B05">
        <w:rPr>
          <w:rFonts w:ascii="Times New Roman" w:hAnsi="Times New Roman"/>
          <w:b/>
          <w:szCs w:val="21"/>
        </w:rPr>
        <w:t>, 201</w:t>
      </w:r>
      <w:r w:rsidR="00411878">
        <w:rPr>
          <w:rFonts w:ascii="Times New Roman" w:hAnsi="Times New Roman"/>
          <w:b/>
          <w:szCs w:val="21"/>
        </w:rPr>
        <w:t>9</w:t>
      </w:r>
    </w:p>
    <w:p w14:paraId="6BABBC33" w14:textId="77777777" w:rsidR="00A20B05" w:rsidRPr="00A20B05" w:rsidRDefault="00A20B05" w:rsidP="00603DC9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</w:p>
    <w:p w14:paraId="365FDDB3" w14:textId="259C23EE" w:rsidR="00A20B05" w:rsidRPr="00A20B05" w:rsidRDefault="00A20B05" w:rsidP="00A20B05">
      <w:pPr>
        <w:spacing w:line="240" w:lineRule="auto"/>
        <w:contextualSpacing/>
        <w:jc w:val="center"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i/>
          <w:sz w:val="20"/>
          <w:szCs w:val="20"/>
        </w:rPr>
        <w:t>Return application to</w:t>
      </w:r>
      <w:r w:rsidRPr="00A20B05">
        <w:rPr>
          <w:rFonts w:ascii="Times New Roman" w:hAnsi="Times New Roman"/>
          <w:sz w:val="20"/>
          <w:szCs w:val="20"/>
        </w:rPr>
        <w:t xml:space="preserve"> </w:t>
      </w:r>
      <w:bookmarkStart w:id="0" w:name="_GoBack"/>
      <w:bookmarkEnd w:id="0"/>
      <w:r w:rsidR="00D362FD">
        <w:rPr>
          <w:rStyle w:val="Hyperlink"/>
          <w:rFonts w:ascii="Times New Roman" w:hAnsi="Times New Roman"/>
          <w:sz w:val="20"/>
          <w:szCs w:val="20"/>
        </w:rPr>
        <w:fldChar w:fldCharType="begin"/>
      </w:r>
      <w:r w:rsidR="00D362FD">
        <w:rPr>
          <w:rStyle w:val="Hyperlink"/>
          <w:rFonts w:ascii="Times New Roman" w:hAnsi="Times New Roman"/>
          <w:sz w:val="20"/>
          <w:szCs w:val="20"/>
        </w:rPr>
        <w:instrText xml:space="preserve"> HYPERLINK "mailto:</w:instrText>
      </w:r>
      <w:r w:rsidR="00D362FD" w:rsidRPr="00D362FD">
        <w:rPr>
          <w:rStyle w:val="Hyperlink"/>
          <w:rFonts w:ascii="Times New Roman" w:hAnsi="Times New Roman"/>
          <w:sz w:val="20"/>
          <w:szCs w:val="20"/>
        </w:rPr>
        <w:instrText>khalid.reichard@muncieschools.org</w:instrText>
      </w:r>
      <w:r w:rsidR="00D362FD">
        <w:rPr>
          <w:rStyle w:val="Hyperlink"/>
          <w:rFonts w:ascii="Times New Roman" w:hAnsi="Times New Roman"/>
          <w:sz w:val="20"/>
          <w:szCs w:val="20"/>
        </w:rPr>
        <w:instrText xml:space="preserve">" </w:instrText>
      </w:r>
      <w:r w:rsidR="00D362FD">
        <w:rPr>
          <w:rStyle w:val="Hyperlink"/>
          <w:rFonts w:ascii="Times New Roman" w:hAnsi="Times New Roman"/>
          <w:sz w:val="20"/>
          <w:szCs w:val="20"/>
        </w:rPr>
        <w:fldChar w:fldCharType="separate"/>
      </w:r>
      <w:r w:rsidR="00D362FD" w:rsidRPr="00896C84">
        <w:rPr>
          <w:rStyle w:val="Hyperlink"/>
          <w:rFonts w:ascii="Times New Roman" w:hAnsi="Times New Roman"/>
          <w:sz w:val="20"/>
          <w:szCs w:val="20"/>
        </w:rPr>
        <w:t>khalid.reichard@muncieschools.org</w:t>
      </w:r>
      <w:r w:rsidR="00D362FD">
        <w:rPr>
          <w:rStyle w:val="Hyperlink"/>
          <w:rFonts w:ascii="Times New Roman" w:hAnsi="Times New Roman"/>
          <w:sz w:val="20"/>
          <w:szCs w:val="20"/>
        </w:rPr>
        <w:fldChar w:fldCharType="end"/>
      </w:r>
    </w:p>
    <w:p w14:paraId="16C8F412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36481A6D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072A90CE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pPr w:leftFromText="180" w:rightFromText="180" w:vertAnchor="text" w:horzAnchor="page" w:tblpX="2653" w:tblpY="16"/>
        <w:tblW w:w="0" w:type="auto"/>
        <w:tblLook w:val="04A0" w:firstRow="1" w:lastRow="0" w:firstColumn="1" w:lastColumn="0" w:noHBand="0" w:noVBand="1"/>
      </w:tblPr>
      <w:tblGrid>
        <w:gridCol w:w="3348"/>
      </w:tblGrid>
      <w:tr w:rsidR="00A20B05" w:rsidRPr="00A20B05" w14:paraId="70FD2A15" w14:textId="77777777" w:rsidTr="00A20B05">
        <w:tc>
          <w:tcPr>
            <w:tcW w:w="3348" w:type="dxa"/>
          </w:tcPr>
          <w:p w14:paraId="0701F413" w14:textId="77777777" w:rsidR="00A20B05" w:rsidRPr="00A20B05" w:rsidRDefault="00A20B05" w:rsidP="00A20B05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3B4455C6" w14:textId="77777777" w:rsidR="00CB6439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  <w:u w:val="single"/>
        </w:rPr>
      </w:pPr>
      <w:r w:rsidRPr="00A20B05">
        <w:rPr>
          <w:rFonts w:ascii="Times New Roman" w:hAnsi="Times New Roman"/>
          <w:b/>
          <w:szCs w:val="21"/>
        </w:rPr>
        <w:t xml:space="preserve">Today’s date: </w:t>
      </w:r>
    </w:p>
    <w:p w14:paraId="479B675E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2FD96434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1E5FDA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 xml:space="preserve">Student information: </w:t>
      </w:r>
    </w:p>
    <w:p w14:paraId="2F41A712" w14:textId="77777777" w:rsidR="009D2910" w:rsidRPr="00A20B05" w:rsidRDefault="009D2910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9D2910" w:rsidRPr="00A20B05" w14:paraId="3BFFA369" w14:textId="77777777" w:rsidTr="00413D14">
        <w:tc>
          <w:tcPr>
            <w:tcW w:w="5130" w:type="dxa"/>
          </w:tcPr>
          <w:p w14:paraId="04B3337C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69CADC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Last name:</w:t>
            </w:r>
          </w:p>
          <w:p w14:paraId="267F22B9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663CDF3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First name: </w:t>
            </w:r>
          </w:p>
          <w:p w14:paraId="6DE0CCB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6419DEBE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Gender:</w:t>
            </w:r>
          </w:p>
          <w:p w14:paraId="4F8318A2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354D11F" w14:textId="77777777" w:rsidR="009D2910" w:rsidRPr="00A20B05" w:rsidRDefault="009D2910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</w:tc>
        <w:tc>
          <w:tcPr>
            <w:tcW w:w="5220" w:type="dxa"/>
          </w:tcPr>
          <w:p w14:paraId="17E77D0A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B495F7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Date of Birth: </w:t>
            </w:r>
          </w:p>
          <w:p w14:paraId="78E9FA72" w14:textId="77777777" w:rsidR="00413D14" w:rsidRPr="00A20B05" w:rsidRDefault="00413D14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4339DFD3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Current age:</w:t>
            </w:r>
          </w:p>
          <w:p w14:paraId="1E4C7799" w14:textId="77777777" w:rsidR="009D2910" w:rsidRPr="00A20B05" w:rsidRDefault="009D2910" w:rsidP="009D2910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7694E92B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Current school: </w:t>
            </w:r>
          </w:p>
          <w:p w14:paraId="49C2067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</w:p>
          <w:p w14:paraId="337FCA98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  <w:u w:val="single"/>
              </w:rPr>
            </w:pPr>
            <w:r w:rsidRPr="00A20B05">
              <w:rPr>
                <w:rFonts w:ascii="Times New Roman" w:hAnsi="Times New Roman"/>
                <w:szCs w:val="21"/>
              </w:rPr>
              <w:t>Cell phone:</w:t>
            </w:r>
          </w:p>
          <w:p w14:paraId="488BF33F" w14:textId="77777777" w:rsidR="009D2910" w:rsidRPr="00A20B05" w:rsidRDefault="009D2910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592CBFB8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24C3E81D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Parent Information:</w:t>
      </w:r>
    </w:p>
    <w:p w14:paraId="0AAC541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5130"/>
        <w:gridCol w:w="5220"/>
      </w:tblGrid>
      <w:tr w:rsidR="00413D14" w:rsidRPr="00A20B05" w14:paraId="1F4194A9" w14:textId="77777777" w:rsidTr="00413D14">
        <w:tc>
          <w:tcPr>
            <w:tcW w:w="5130" w:type="dxa"/>
          </w:tcPr>
          <w:p w14:paraId="1022A8A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1CAC241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Last name: </w:t>
            </w:r>
          </w:p>
          <w:p w14:paraId="12F287DD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7D52F18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First name:</w:t>
            </w:r>
          </w:p>
          <w:p w14:paraId="720832B0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3F8D6CC5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Address:</w:t>
            </w:r>
          </w:p>
          <w:p w14:paraId="2F928B8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23FF51DF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5220" w:type="dxa"/>
          </w:tcPr>
          <w:p w14:paraId="14F4A8B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08F919A6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Email: </w:t>
            </w:r>
          </w:p>
          <w:p w14:paraId="5759AC60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  <w:p w14:paraId="2636CC1F" w14:textId="77777777" w:rsidR="00413D14" w:rsidRPr="00A20B05" w:rsidRDefault="00413D14" w:rsidP="00413D14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Phone: </w:t>
            </w:r>
          </w:p>
        </w:tc>
      </w:tr>
    </w:tbl>
    <w:p w14:paraId="31F0D13E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szCs w:val="21"/>
          <w:u w:val="single"/>
        </w:rPr>
      </w:pPr>
    </w:p>
    <w:p w14:paraId="7E97F3B0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66CA1AC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30830B58" w14:textId="77777777" w:rsidR="00A20B05" w:rsidRDefault="00A20B05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</w:p>
    <w:p w14:paraId="2E56E9DD" w14:textId="77777777" w:rsidR="00CA5A9A" w:rsidRPr="00A20B05" w:rsidRDefault="00413D14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Ple</w:t>
      </w:r>
      <w:r w:rsidR="00CA5A9A" w:rsidRPr="00A20B05">
        <w:rPr>
          <w:rFonts w:ascii="Times New Roman" w:hAnsi="Times New Roman"/>
          <w:b/>
          <w:szCs w:val="21"/>
        </w:rPr>
        <w:t>ase mark the box that best describes the level of education for each parent.</w:t>
      </w:r>
    </w:p>
    <w:p w14:paraId="57569448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23" w:type="dxa"/>
        <w:tblInd w:w="-315" w:type="dxa"/>
        <w:tblLook w:val="04A0" w:firstRow="1" w:lastRow="0" w:firstColumn="1" w:lastColumn="0" w:noHBand="0" w:noVBand="1"/>
      </w:tblPr>
      <w:tblGrid>
        <w:gridCol w:w="1434"/>
        <w:gridCol w:w="1610"/>
        <w:gridCol w:w="1132"/>
        <w:gridCol w:w="1332"/>
        <w:gridCol w:w="1123"/>
        <w:gridCol w:w="1123"/>
        <w:gridCol w:w="1325"/>
        <w:gridCol w:w="1244"/>
      </w:tblGrid>
      <w:tr w:rsidR="00CA5A9A" w:rsidRPr="00A20B05" w14:paraId="71C98CF1" w14:textId="77777777" w:rsidTr="00413D14">
        <w:tc>
          <w:tcPr>
            <w:tcW w:w="1450" w:type="dxa"/>
          </w:tcPr>
          <w:p w14:paraId="2F83758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543" w:type="dxa"/>
          </w:tcPr>
          <w:p w14:paraId="6141BBE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H.S. Diploma/G.E.D</w:t>
            </w:r>
          </w:p>
        </w:tc>
        <w:tc>
          <w:tcPr>
            <w:tcW w:w="1138" w:type="dxa"/>
          </w:tcPr>
          <w:p w14:paraId="31D2554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Some College</w:t>
            </w:r>
          </w:p>
        </w:tc>
        <w:tc>
          <w:tcPr>
            <w:tcW w:w="1334" w:type="dxa"/>
          </w:tcPr>
          <w:p w14:paraId="6D1F304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1 year degree/cert.</w:t>
            </w:r>
          </w:p>
        </w:tc>
        <w:tc>
          <w:tcPr>
            <w:tcW w:w="1132" w:type="dxa"/>
          </w:tcPr>
          <w:p w14:paraId="608C14A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2 year degree</w:t>
            </w:r>
          </w:p>
        </w:tc>
        <w:tc>
          <w:tcPr>
            <w:tcW w:w="1132" w:type="dxa"/>
          </w:tcPr>
          <w:p w14:paraId="7901CE2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4 year degree</w:t>
            </w:r>
          </w:p>
        </w:tc>
        <w:tc>
          <w:tcPr>
            <w:tcW w:w="1334" w:type="dxa"/>
          </w:tcPr>
          <w:p w14:paraId="554E3C1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 xml:space="preserve">Graduate degree </w:t>
            </w:r>
          </w:p>
        </w:tc>
        <w:tc>
          <w:tcPr>
            <w:tcW w:w="1260" w:type="dxa"/>
          </w:tcPr>
          <w:p w14:paraId="3564A98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None of these</w:t>
            </w:r>
          </w:p>
        </w:tc>
      </w:tr>
      <w:tr w:rsidR="00CA5A9A" w:rsidRPr="00A20B05" w14:paraId="3D86DA2F" w14:textId="77777777" w:rsidTr="00413D14">
        <w:tc>
          <w:tcPr>
            <w:tcW w:w="1450" w:type="dxa"/>
          </w:tcPr>
          <w:p w14:paraId="5C30EA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Mother</w:t>
            </w:r>
          </w:p>
        </w:tc>
        <w:tc>
          <w:tcPr>
            <w:tcW w:w="1543" w:type="dxa"/>
          </w:tcPr>
          <w:p w14:paraId="5B8E8E0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06EB253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60083A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5CC880F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1308DDB3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562DDE90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8C01F8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22731B82" w14:textId="77777777" w:rsidTr="00413D14">
        <w:tc>
          <w:tcPr>
            <w:tcW w:w="1450" w:type="dxa"/>
          </w:tcPr>
          <w:p w14:paraId="796D09D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Step-mother</w:t>
            </w:r>
          </w:p>
        </w:tc>
        <w:tc>
          <w:tcPr>
            <w:tcW w:w="1543" w:type="dxa"/>
          </w:tcPr>
          <w:p w14:paraId="6720B72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D20539F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0C34FAE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789C7AE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2BBE49A9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E1C9E0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6AE65C62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4C1CEC28" w14:textId="77777777" w:rsidTr="00413D14">
        <w:tc>
          <w:tcPr>
            <w:tcW w:w="1450" w:type="dxa"/>
          </w:tcPr>
          <w:p w14:paraId="34F3001A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Father</w:t>
            </w:r>
          </w:p>
        </w:tc>
        <w:tc>
          <w:tcPr>
            <w:tcW w:w="1543" w:type="dxa"/>
          </w:tcPr>
          <w:p w14:paraId="6957AFE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6404DFB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2A06D69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363C67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05C161A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66CC13C4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3E1F26B6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  <w:tr w:rsidR="00CA5A9A" w:rsidRPr="00A20B05" w14:paraId="6DD2320A" w14:textId="77777777" w:rsidTr="00413D14">
        <w:tc>
          <w:tcPr>
            <w:tcW w:w="1450" w:type="dxa"/>
          </w:tcPr>
          <w:p w14:paraId="0C9CA4C8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  <w:r w:rsidRPr="00A20B05">
              <w:rPr>
                <w:rFonts w:ascii="Times New Roman" w:hAnsi="Times New Roman"/>
                <w:szCs w:val="21"/>
              </w:rPr>
              <w:t>Step-father</w:t>
            </w:r>
          </w:p>
        </w:tc>
        <w:tc>
          <w:tcPr>
            <w:tcW w:w="1543" w:type="dxa"/>
          </w:tcPr>
          <w:p w14:paraId="706A5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8" w:type="dxa"/>
          </w:tcPr>
          <w:p w14:paraId="3A6CC485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79BBF5DC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3AD3E711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2" w:type="dxa"/>
          </w:tcPr>
          <w:p w14:paraId="6E54519D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334" w:type="dxa"/>
          </w:tcPr>
          <w:p w14:paraId="33CBD717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  <w:tc>
          <w:tcPr>
            <w:tcW w:w="1260" w:type="dxa"/>
          </w:tcPr>
          <w:p w14:paraId="2E076C4B" w14:textId="77777777" w:rsidR="00CA5A9A" w:rsidRPr="00A20B05" w:rsidRDefault="00CA5A9A" w:rsidP="00CA5A9A">
            <w:pPr>
              <w:spacing w:line="240" w:lineRule="auto"/>
              <w:contextualSpacing/>
              <w:rPr>
                <w:rFonts w:ascii="Times New Roman" w:hAnsi="Times New Roman"/>
                <w:szCs w:val="21"/>
              </w:rPr>
            </w:pPr>
          </w:p>
        </w:tc>
      </w:tr>
    </w:tbl>
    <w:p w14:paraId="33D69DB3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p w14:paraId="4B6C9D70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ab/>
      </w:r>
    </w:p>
    <w:p w14:paraId="20E0C17C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696B65D2" w14:textId="77777777" w:rsidR="001B37B1" w:rsidRPr="00A20B05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582E16D5" w14:textId="77777777" w:rsidR="001B37B1" w:rsidRDefault="001B37B1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B2ED8A5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F3A2807" w14:textId="77777777" w:rsid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051E7893" w14:textId="77777777" w:rsidR="00A20B05" w:rsidRPr="00A20B05" w:rsidRDefault="00A20B05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7D0465AF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CBDD2F3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Why are you interested in Muncie Central Early College?</w:t>
      </w:r>
    </w:p>
    <w:p w14:paraId="09528F2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3CB7D506" w14:textId="77777777" w:rsidTr="00413D14">
        <w:tc>
          <w:tcPr>
            <w:tcW w:w="10350" w:type="dxa"/>
          </w:tcPr>
          <w:p w14:paraId="3F4B24C3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40CE12E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73742E5A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4B233778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</w:t>
      </w:r>
      <w:r w:rsidR="00443ACB" w:rsidRPr="00A20B05">
        <w:rPr>
          <w:rFonts w:ascii="Times New Roman" w:hAnsi="Times New Roman"/>
          <w:b/>
          <w:szCs w:val="21"/>
        </w:rPr>
        <w:t>hy should you be selected</w:t>
      </w:r>
      <w:r w:rsidRPr="00A20B05">
        <w:rPr>
          <w:rFonts w:ascii="Times New Roman" w:hAnsi="Times New Roman"/>
          <w:b/>
          <w:szCs w:val="21"/>
        </w:rPr>
        <w:t>?</w:t>
      </w:r>
    </w:p>
    <w:p w14:paraId="2113CB57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59EB7FC" w14:textId="77777777" w:rsidTr="00413D14">
        <w:tc>
          <w:tcPr>
            <w:tcW w:w="10350" w:type="dxa"/>
          </w:tcPr>
          <w:p w14:paraId="0F6C8CCB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  <w:p w14:paraId="52620676" w14:textId="77777777" w:rsidR="00413D14" w:rsidRPr="00A20B05" w:rsidRDefault="00413D14" w:rsidP="00603DC9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</w:rPr>
            </w:pPr>
          </w:p>
        </w:tc>
      </w:tr>
    </w:tbl>
    <w:p w14:paraId="0504ED3B" w14:textId="77777777" w:rsidR="00413D14" w:rsidRPr="00A20B05" w:rsidRDefault="00413D14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p w14:paraId="290DAA21" w14:textId="77777777" w:rsidR="00CA5A9A" w:rsidRPr="00A20B05" w:rsidRDefault="00CA5A9A" w:rsidP="00413D14">
      <w:pPr>
        <w:spacing w:line="240" w:lineRule="auto"/>
        <w:ind w:left="-432"/>
        <w:contextualSpacing/>
        <w:rPr>
          <w:rFonts w:ascii="Times New Roman" w:hAnsi="Times New Roman"/>
          <w:b/>
          <w:szCs w:val="21"/>
        </w:rPr>
      </w:pPr>
      <w:r w:rsidRPr="00A20B05">
        <w:rPr>
          <w:rFonts w:ascii="Times New Roman" w:hAnsi="Times New Roman"/>
          <w:b/>
          <w:szCs w:val="21"/>
        </w:rPr>
        <w:t>What are your goals after high school?</w:t>
      </w:r>
    </w:p>
    <w:p w14:paraId="0C448896" w14:textId="77777777" w:rsidR="00CA5A9A" w:rsidRPr="00A20B05" w:rsidRDefault="00CA5A9A" w:rsidP="00603DC9">
      <w:pPr>
        <w:spacing w:line="240" w:lineRule="auto"/>
        <w:contextualSpacing/>
        <w:rPr>
          <w:rFonts w:ascii="Times New Roman" w:hAnsi="Times New Roman"/>
          <w:b/>
          <w:szCs w:val="21"/>
        </w:rPr>
      </w:pPr>
    </w:p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10350"/>
      </w:tblGrid>
      <w:tr w:rsidR="00413D14" w:rsidRPr="00A20B05" w14:paraId="112FB28D" w14:textId="77777777" w:rsidTr="00413D14">
        <w:tc>
          <w:tcPr>
            <w:tcW w:w="10350" w:type="dxa"/>
          </w:tcPr>
          <w:p w14:paraId="3C3898BE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  <w:p w14:paraId="624877FB" w14:textId="77777777" w:rsidR="00413D14" w:rsidRPr="00A20B05" w:rsidRDefault="00413D14" w:rsidP="00CA5A9A">
            <w:pPr>
              <w:spacing w:line="240" w:lineRule="auto"/>
              <w:contextualSpacing/>
              <w:rPr>
                <w:rFonts w:ascii="Times New Roman" w:hAnsi="Times New Roman"/>
                <w:b/>
                <w:szCs w:val="21"/>
                <w:u w:val="single"/>
              </w:rPr>
            </w:pPr>
          </w:p>
        </w:tc>
      </w:tr>
    </w:tbl>
    <w:p w14:paraId="6DE180F2" w14:textId="77777777" w:rsidR="00CA5A9A" w:rsidRPr="00A20B05" w:rsidRDefault="00CA5A9A" w:rsidP="00CA5A9A">
      <w:pPr>
        <w:spacing w:line="240" w:lineRule="auto"/>
        <w:contextualSpacing/>
        <w:rPr>
          <w:rFonts w:ascii="Times New Roman" w:hAnsi="Times New Roman"/>
          <w:b/>
          <w:szCs w:val="21"/>
          <w:u w:val="single"/>
        </w:rPr>
      </w:pPr>
    </w:p>
    <w:sectPr w:rsidR="00CA5A9A" w:rsidRPr="00A20B05" w:rsidSect="00CA5A9A">
      <w:headerReference w:type="default" r:id="rId7"/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A8A47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endnote>
  <w:endnote w:type="continuationSeparator" w:id="0">
    <w:p w14:paraId="4EC98C9C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7D1B8" w14:textId="77777777" w:rsidR="005E0D00" w:rsidRDefault="005E0D00">
    <w:pPr>
      <w:pStyle w:val="Footer"/>
      <w:pBdr>
        <w:bottom w:val="single" w:sz="12" w:space="1" w:color="auto"/>
      </w:pBdr>
      <w:rPr>
        <w:sz w:val="20"/>
        <w:szCs w:val="20"/>
      </w:rPr>
    </w:pPr>
  </w:p>
  <w:p w14:paraId="3E8559D5" w14:textId="77777777" w:rsidR="00AB7A9E" w:rsidRPr="00261FB4" w:rsidRDefault="00AA4C08" w:rsidP="003F45E0">
    <w:pPr>
      <w:pStyle w:val="Footer"/>
      <w:jc w:val="center"/>
      <w:rPr>
        <w:sz w:val="19"/>
        <w:szCs w:val="19"/>
      </w:rPr>
    </w:pPr>
    <w:r w:rsidRPr="00261FB4">
      <w:rPr>
        <w:sz w:val="19"/>
        <w:szCs w:val="19"/>
      </w:rPr>
      <w:t>801</w:t>
    </w:r>
    <w:r w:rsidR="005E0D00" w:rsidRPr="00261FB4">
      <w:rPr>
        <w:sz w:val="19"/>
        <w:szCs w:val="19"/>
      </w:rPr>
      <w:t xml:space="preserve"> N</w:t>
    </w:r>
    <w:r w:rsidRPr="00261FB4">
      <w:rPr>
        <w:sz w:val="19"/>
        <w:szCs w:val="19"/>
      </w:rPr>
      <w:t>orth Walnut St.</w:t>
    </w:r>
    <w:r w:rsidR="005E0D00" w:rsidRPr="00261FB4">
      <w:rPr>
        <w:sz w:val="19"/>
        <w:szCs w:val="19"/>
      </w:rPr>
      <w:t>, Muncie, IN 4730</w:t>
    </w:r>
    <w:r w:rsidRPr="00261FB4">
      <w:rPr>
        <w:sz w:val="19"/>
        <w:szCs w:val="19"/>
      </w:rPr>
      <w:t>5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765-747-52</w:t>
    </w:r>
    <w:r w:rsidRPr="00261FB4">
      <w:rPr>
        <w:sz w:val="19"/>
        <w:szCs w:val="19"/>
      </w:rPr>
      <w:t>60</w:t>
    </w:r>
    <w:r w:rsidR="003F45E0"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1" w:history="1">
      <w:r w:rsidRPr="00261FB4">
        <w:rPr>
          <w:rStyle w:val="Hyperlink"/>
          <w:sz w:val="19"/>
          <w:szCs w:val="19"/>
        </w:rPr>
        <w:t>www.muncie.k12.in.us/chsweb</w:t>
      </w:r>
    </w:hyperlink>
    <w:r w:rsidRPr="00261FB4">
      <w:rPr>
        <w:sz w:val="19"/>
        <w:szCs w:val="19"/>
      </w:rPr>
      <w:t xml:space="preserve"> </w:t>
    </w:r>
    <w:r w:rsidR="005E0D00" w:rsidRPr="00261FB4">
      <w:rPr>
        <w:sz w:val="19"/>
        <w:szCs w:val="19"/>
      </w:rPr>
      <w:t>•</w:t>
    </w:r>
    <w:r w:rsidR="003F45E0" w:rsidRPr="00261FB4">
      <w:rPr>
        <w:sz w:val="19"/>
        <w:szCs w:val="19"/>
      </w:rPr>
      <w:t xml:space="preserve"> </w:t>
    </w:r>
    <w:hyperlink r:id="rId2" w:history="1">
      <w:r w:rsidRPr="00261FB4">
        <w:rPr>
          <w:rStyle w:val="Hyperlink"/>
          <w:sz w:val="19"/>
          <w:szCs w:val="19"/>
        </w:rPr>
        <w:t>chsinfo@muncie.k12.in.us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0DA85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separator/>
      </w:r>
    </w:p>
  </w:footnote>
  <w:footnote w:type="continuationSeparator" w:id="0">
    <w:p w14:paraId="7FB9FE48" w14:textId="77777777" w:rsidR="001B06EE" w:rsidRPr="00CB467B" w:rsidRDefault="001B06EE" w:rsidP="00EC2AF2">
      <w:pPr>
        <w:spacing w:after="0" w:line="240" w:lineRule="auto"/>
        <w:rPr>
          <w:sz w:val="21"/>
          <w:szCs w:val="21"/>
        </w:rPr>
      </w:pPr>
      <w:r w:rsidRPr="00CB467B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6"/>
      <w:gridCol w:w="8374"/>
    </w:tblGrid>
    <w:tr w:rsidR="00AA4C08" w14:paraId="1AD3960F" w14:textId="77777777" w:rsidTr="00DB3F7C">
      <w:tc>
        <w:tcPr>
          <w:tcW w:w="1008" w:type="dxa"/>
        </w:tcPr>
        <w:p w14:paraId="3A3B307F" w14:textId="77777777" w:rsidR="00AA4C08" w:rsidRDefault="00A20B05" w:rsidP="00AB7A9E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2AE546C" wp14:editId="54E99E4E">
                <wp:simplePos x="0" y="0"/>
                <wp:positionH relativeFrom="column">
                  <wp:posOffset>-151819</wp:posOffset>
                </wp:positionH>
                <wp:positionV relativeFrom="paragraph">
                  <wp:posOffset>-2971</wp:posOffset>
                </wp:positionV>
                <wp:extent cx="296545" cy="552450"/>
                <wp:effectExtent l="0" t="0" r="8255" b="0"/>
                <wp:wrapNone/>
                <wp:docPr id="3" name="Picture 3" descr="Ivy--outline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vy--outline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54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68" w:type="dxa"/>
          <w:vAlign w:val="center"/>
        </w:tcPr>
        <w:p w14:paraId="0BC0465E" w14:textId="77777777" w:rsidR="001B37B1" w:rsidRDefault="00A20B05" w:rsidP="001B37B1">
          <w:pPr>
            <w:jc w:val="center"/>
            <w:rPr>
              <w:b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16B05D5" wp14:editId="21CB7AA6">
                    <wp:simplePos x="0" y="0"/>
                    <wp:positionH relativeFrom="column">
                      <wp:posOffset>3150235</wp:posOffset>
                    </wp:positionH>
                    <wp:positionV relativeFrom="paragraph">
                      <wp:posOffset>132715</wp:posOffset>
                    </wp:positionV>
                    <wp:extent cx="1782445" cy="288925"/>
                    <wp:effectExtent l="0" t="0" r="27305" b="34925"/>
                    <wp:wrapNone/>
                    <wp:docPr id="9" name="Curved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782903" cy="289253"/>
                            </a:xfrm>
                            <a:prstGeom prst="curvedConnector3">
                              <a:avLst>
                                <a:gd name="adj1" fmla="val 40224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EF9BA6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urved Connector 9" o:spid="_x0000_s1026" type="#_x0000_t38" style="position:absolute;margin-left:248.05pt;margin-top:10.45pt;width:140.35pt;height:22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" adj="8688" strokecolor="black [3040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162CE39C" wp14:editId="53249F14">
                    <wp:simplePos x="0" y="0"/>
                    <wp:positionH relativeFrom="column">
                      <wp:posOffset>-234950</wp:posOffset>
                    </wp:positionH>
                    <wp:positionV relativeFrom="paragraph">
                      <wp:posOffset>130175</wp:posOffset>
                    </wp:positionV>
                    <wp:extent cx="1898650" cy="276225"/>
                    <wp:effectExtent l="0" t="0" r="25400" b="28575"/>
                    <wp:wrapNone/>
                    <wp:docPr id="6" name="Curved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898650" cy="276225"/>
                            </a:xfrm>
                            <a:prstGeom prst="curvedConnector3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B79564" id="Curved Connector 6" o:spid="_x0000_s1026" type="#_x0000_t38" style="position:absolute;margin-left:-18.5pt;margin-top:10.25pt;width:1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" adj="10800" strokecolor="black [3040]"/>
                </w:pict>
              </mc:Fallback>
            </mc:AlternateContent>
          </w:r>
          <w:r>
            <w:rPr>
              <w:b/>
              <w:noProof/>
              <w:sz w:val="40"/>
              <w:szCs w:val="40"/>
            </w:rPr>
            <w:drawing>
              <wp:anchor distT="0" distB="0" distL="114300" distR="114300" simplePos="0" relativeHeight="251666432" behindDoc="1" locked="0" layoutInCell="1" allowOverlap="1" wp14:anchorId="3EF7A014" wp14:editId="3CC4E2A0">
                <wp:simplePos x="0" y="0"/>
                <wp:positionH relativeFrom="column">
                  <wp:posOffset>2063750</wp:posOffset>
                </wp:positionH>
                <wp:positionV relativeFrom="paragraph">
                  <wp:posOffset>-24765</wp:posOffset>
                </wp:positionV>
                <wp:extent cx="628650" cy="511810"/>
                <wp:effectExtent l="0" t="0" r="0" b="254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255px-Laurel_Wreath[2]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51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6836F947" wp14:editId="2005FAE0">
                <wp:simplePos x="0" y="0"/>
                <wp:positionH relativeFrom="column">
                  <wp:posOffset>2243455</wp:posOffset>
                </wp:positionH>
                <wp:positionV relativeFrom="paragraph">
                  <wp:posOffset>-635</wp:posOffset>
                </wp:positionV>
                <wp:extent cx="279400" cy="355600"/>
                <wp:effectExtent l="0" t="0" r="6350" b="6350"/>
                <wp:wrapNone/>
                <wp:docPr id="4" name="Picture 4" descr="Early college--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arly college--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A582989" w14:textId="77777777" w:rsidR="001B37B1" w:rsidRPr="00A20B05" w:rsidRDefault="00666DE4" w:rsidP="001B37B1">
          <w:pPr>
            <w:pStyle w:val="Header"/>
            <w:jc w:val="center"/>
            <w:rPr>
              <w:rFonts w:ascii="Bodoni MT" w:hAnsi="Bodoni MT"/>
              <w:b/>
              <w:sz w:val="44"/>
              <w:szCs w:val="44"/>
            </w:rPr>
          </w:pPr>
          <w:r w:rsidRPr="00A20B05">
            <w:rPr>
              <w:rFonts w:ascii="Bodoni MT" w:hAnsi="Bodoni MT"/>
              <w:b/>
              <w:sz w:val="44"/>
              <w:szCs w:val="44"/>
            </w:rPr>
            <w:t xml:space="preserve">Muncie </w:t>
          </w:r>
          <w:r w:rsidR="00376167" w:rsidRPr="00A20B05">
            <w:rPr>
              <w:rFonts w:ascii="Bodoni MT" w:hAnsi="Bodoni MT"/>
              <w:b/>
              <w:sz w:val="44"/>
              <w:szCs w:val="44"/>
            </w:rPr>
            <w:t>Central Early College</w:t>
          </w:r>
        </w:p>
        <w:p w14:paraId="533E5F1C" w14:textId="77777777" w:rsidR="001B37B1" w:rsidRPr="001B37B1" w:rsidRDefault="001B37B1" w:rsidP="00A20B05">
          <w:pPr>
            <w:pStyle w:val="Header"/>
            <w:rPr>
              <w:sz w:val="20"/>
              <w:szCs w:val="20"/>
            </w:rPr>
          </w:pPr>
        </w:p>
      </w:tc>
    </w:tr>
  </w:tbl>
  <w:p w14:paraId="42306B9B" w14:textId="77777777" w:rsidR="00CE715F" w:rsidRPr="00CE715F" w:rsidRDefault="00A20B05" w:rsidP="00AB7A9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076344D" wp14:editId="71C1280A">
          <wp:simplePos x="0" y="0"/>
          <wp:positionH relativeFrom="column">
            <wp:posOffset>5794017</wp:posOffset>
          </wp:positionH>
          <wp:positionV relativeFrom="paragraph">
            <wp:posOffset>-1040179</wp:posOffset>
          </wp:positionV>
          <wp:extent cx="654050" cy="574040"/>
          <wp:effectExtent l="0" t="0" r="0" b="0"/>
          <wp:wrapNone/>
          <wp:docPr id="5" name="Picture 5" descr="Bearcat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arcat4-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C233F"/>
    <w:multiLevelType w:val="hybridMultilevel"/>
    <w:tmpl w:val="CB16C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F4"/>
    <w:rsid w:val="000172DC"/>
    <w:rsid w:val="000601E7"/>
    <w:rsid w:val="000A06F4"/>
    <w:rsid w:val="000F005D"/>
    <w:rsid w:val="001057BB"/>
    <w:rsid w:val="00163FA6"/>
    <w:rsid w:val="001B06EE"/>
    <w:rsid w:val="001B37B1"/>
    <w:rsid w:val="001D3F0A"/>
    <w:rsid w:val="001D3FF8"/>
    <w:rsid w:val="001F05C8"/>
    <w:rsid w:val="001F4F07"/>
    <w:rsid w:val="001F7D3E"/>
    <w:rsid w:val="00246304"/>
    <w:rsid w:val="00261FB4"/>
    <w:rsid w:val="0027281C"/>
    <w:rsid w:val="002735FD"/>
    <w:rsid w:val="002D2C6E"/>
    <w:rsid w:val="00311F5D"/>
    <w:rsid w:val="0031427B"/>
    <w:rsid w:val="00321C0D"/>
    <w:rsid w:val="00376167"/>
    <w:rsid w:val="003F45E0"/>
    <w:rsid w:val="00411878"/>
    <w:rsid w:val="00413D14"/>
    <w:rsid w:val="00443ACB"/>
    <w:rsid w:val="0049150C"/>
    <w:rsid w:val="00502FF9"/>
    <w:rsid w:val="00512B3B"/>
    <w:rsid w:val="005224DC"/>
    <w:rsid w:val="00523DFA"/>
    <w:rsid w:val="00531338"/>
    <w:rsid w:val="005510C8"/>
    <w:rsid w:val="00556FDC"/>
    <w:rsid w:val="005939E7"/>
    <w:rsid w:val="005B3236"/>
    <w:rsid w:val="005E0D00"/>
    <w:rsid w:val="00603DC9"/>
    <w:rsid w:val="00643EC6"/>
    <w:rsid w:val="00645FF5"/>
    <w:rsid w:val="006613E0"/>
    <w:rsid w:val="00666DE4"/>
    <w:rsid w:val="006C303F"/>
    <w:rsid w:val="006F100F"/>
    <w:rsid w:val="007140CE"/>
    <w:rsid w:val="007144F4"/>
    <w:rsid w:val="007B648D"/>
    <w:rsid w:val="007F225E"/>
    <w:rsid w:val="00865CA4"/>
    <w:rsid w:val="008911E2"/>
    <w:rsid w:val="00895C4C"/>
    <w:rsid w:val="008C602C"/>
    <w:rsid w:val="008E5553"/>
    <w:rsid w:val="008F200A"/>
    <w:rsid w:val="0090620A"/>
    <w:rsid w:val="009221B7"/>
    <w:rsid w:val="00924950"/>
    <w:rsid w:val="0092501C"/>
    <w:rsid w:val="009B3CFD"/>
    <w:rsid w:val="009C2205"/>
    <w:rsid w:val="009D2910"/>
    <w:rsid w:val="009E1818"/>
    <w:rsid w:val="009E7AC3"/>
    <w:rsid w:val="00A139C6"/>
    <w:rsid w:val="00A20B05"/>
    <w:rsid w:val="00A22730"/>
    <w:rsid w:val="00A34F96"/>
    <w:rsid w:val="00A37B73"/>
    <w:rsid w:val="00A4628A"/>
    <w:rsid w:val="00A57E73"/>
    <w:rsid w:val="00AA210A"/>
    <w:rsid w:val="00AA4C08"/>
    <w:rsid w:val="00AA7C20"/>
    <w:rsid w:val="00AB7A9E"/>
    <w:rsid w:val="00AD7819"/>
    <w:rsid w:val="00AE273D"/>
    <w:rsid w:val="00AE554E"/>
    <w:rsid w:val="00B61B48"/>
    <w:rsid w:val="00B65C9F"/>
    <w:rsid w:val="00BD03F9"/>
    <w:rsid w:val="00BE489D"/>
    <w:rsid w:val="00C16B2E"/>
    <w:rsid w:val="00C42610"/>
    <w:rsid w:val="00CA5623"/>
    <w:rsid w:val="00CA5A9A"/>
    <w:rsid w:val="00CB467B"/>
    <w:rsid w:val="00CB6439"/>
    <w:rsid w:val="00CE3BC9"/>
    <w:rsid w:val="00CE715F"/>
    <w:rsid w:val="00D04E42"/>
    <w:rsid w:val="00D05519"/>
    <w:rsid w:val="00D063FD"/>
    <w:rsid w:val="00D362FD"/>
    <w:rsid w:val="00D52D8F"/>
    <w:rsid w:val="00D62D34"/>
    <w:rsid w:val="00D732A0"/>
    <w:rsid w:val="00DB3F7C"/>
    <w:rsid w:val="00DC724A"/>
    <w:rsid w:val="00DF29A0"/>
    <w:rsid w:val="00E53088"/>
    <w:rsid w:val="00E57354"/>
    <w:rsid w:val="00E9460A"/>
    <w:rsid w:val="00E964DB"/>
    <w:rsid w:val="00EB32D4"/>
    <w:rsid w:val="00EB4E4E"/>
    <w:rsid w:val="00EC2AF2"/>
    <w:rsid w:val="00EE19E0"/>
    <w:rsid w:val="00F12BC6"/>
    <w:rsid w:val="00FA7F5A"/>
    <w:rsid w:val="00FC6747"/>
    <w:rsid w:val="00FD0643"/>
    <w:rsid w:val="00FE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B1DB2"/>
  <w15:docId w15:val="{81C70343-4684-4AC9-80D3-1E4AEF74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1F5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5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AF2"/>
  </w:style>
  <w:style w:type="paragraph" w:styleId="Footer">
    <w:name w:val="footer"/>
    <w:basedOn w:val="Normal"/>
    <w:link w:val="FooterChar"/>
    <w:uiPriority w:val="99"/>
    <w:unhideWhenUsed/>
    <w:rsid w:val="00EC2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AF2"/>
  </w:style>
  <w:style w:type="character" w:styleId="Hyperlink">
    <w:name w:val="Hyperlink"/>
    <w:basedOn w:val="DefaultParagraphFont"/>
    <w:uiPriority w:val="99"/>
    <w:unhideWhenUsed/>
    <w:rsid w:val="005E0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2D8F"/>
    <w:rPr>
      <w:color w:val="800080"/>
      <w:u w:val="single"/>
    </w:rPr>
  </w:style>
  <w:style w:type="table" w:styleId="TableGrid">
    <w:name w:val="Table Grid"/>
    <w:basedOn w:val="TableNormal"/>
    <w:uiPriority w:val="59"/>
    <w:rsid w:val="00AA4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81C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36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sinfo@muncie.k12.in.us" TargetMode="External"/><Relationship Id="rId1" Type="http://schemas.openxmlformats.org/officeDocument/2006/relationships/hyperlink" Target="http://www.muncie.k12.in.us/chsweb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terrill\AppData\Local\Microsoft\Windows\Temporary%20Internet%20Files\Content.Outlook\OOQ093I6\Early%20college%20draf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Early college draft</Template>
  <TotalTime>0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Links>
    <vt:vector size="12" baseType="variant">
      <vt:variant>
        <vt:i4>3997707</vt:i4>
      </vt:variant>
      <vt:variant>
        <vt:i4>3</vt:i4>
      </vt:variant>
      <vt:variant>
        <vt:i4>0</vt:i4>
      </vt:variant>
      <vt:variant>
        <vt:i4>5</vt:i4>
      </vt:variant>
      <vt:variant>
        <vt:lpwstr>mailto:mcsinfo@muncie.k12.in.us</vt:lpwstr>
      </vt:variant>
      <vt:variant>
        <vt:lpwstr/>
      </vt:variant>
      <vt:variant>
        <vt:i4>4456526</vt:i4>
      </vt:variant>
      <vt:variant>
        <vt:i4>0</vt:i4>
      </vt:variant>
      <vt:variant>
        <vt:i4>0</vt:i4>
      </vt:variant>
      <vt:variant>
        <vt:i4>5</vt:i4>
      </vt:variant>
      <vt:variant>
        <vt:lpwstr>http://www.muncie.k12.in.us/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Terrill</dc:creator>
  <cp:lastModifiedBy>Khalid Reichard</cp:lastModifiedBy>
  <cp:revision>3</cp:revision>
  <cp:lastPrinted>2014-03-11T17:33:00Z</cp:lastPrinted>
  <dcterms:created xsi:type="dcterms:W3CDTF">2019-01-14T23:28:00Z</dcterms:created>
  <dcterms:modified xsi:type="dcterms:W3CDTF">2019-01-14T23:28:00Z</dcterms:modified>
</cp:coreProperties>
</file>